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CA8" w:rsidRDefault="00BD5CA8" w:rsidP="005D57BA">
      <w:pPr>
        <w:pStyle w:val="NoSpacing"/>
        <w:spacing w:line="360" w:lineRule="auto"/>
        <w:jc w:val="center"/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  <w:lang w:val="tt-RU"/>
        </w:rPr>
      </w:pPr>
      <w:r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  <w:lang w:val="tt-RU"/>
        </w:rPr>
        <w:t>Иг</w:t>
      </w:r>
      <w:r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</w:rPr>
        <w:t>ъ</w:t>
      </w:r>
      <w:r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  <w:lang w:val="tt-RU"/>
        </w:rPr>
        <w:t>тибар!!!</w:t>
      </w:r>
    </w:p>
    <w:p w:rsidR="00BD5CA8" w:rsidRDefault="00BD5CA8" w:rsidP="005D57BA">
      <w:pPr>
        <w:pStyle w:val="NoSpacing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val="tt-RU" w:eastAsia="ru-RU"/>
        </w:rPr>
      </w:pPr>
      <w:r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  <w:lang w:val="tt-RU"/>
        </w:rPr>
        <w:t xml:space="preserve">Акция «Мин татарча сөйләшәм» , </w:t>
      </w:r>
      <w:r w:rsidRPr="00046982">
        <w:rPr>
          <w:rFonts w:ascii="Times New Roman" w:hAnsi="Times New Roman"/>
          <w:b/>
          <w:sz w:val="28"/>
          <w:szCs w:val="28"/>
          <w:lang w:val="tt-RU" w:eastAsia="ru-RU"/>
        </w:rPr>
        <w:t>Бөек Ватан сугышында җиңүгә 75 ел</w:t>
      </w:r>
      <w:r>
        <w:rPr>
          <w:rFonts w:ascii="Times New Roman" w:hAnsi="Times New Roman"/>
          <w:b/>
          <w:sz w:val="28"/>
          <w:szCs w:val="28"/>
          <w:u w:val="single"/>
          <w:lang w:val="tt-RU" w:eastAsia="ru-RU"/>
        </w:rPr>
        <w:t>,</w:t>
      </w:r>
      <w:r>
        <w:rPr>
          <w:rStyle w:val="c1"/>
          <w:rFonts w:ascii="Times New Roman" w:hAnsi="Times New Roman"/>
          <w:b/>
          <w:sz w:val="28"/>
          <w:szCs w:val="28"/>
          <w:bdr w:val="none" w:sz="0" w:space="0" w:color="auto" w:frame="1"/>
          <w:lang w:val="tt-RU"/>
        </w:rPr>
        <w:t>ТАССР 100 ел</w:t>
      </w:r>
      <w:r w:rsidRPr="00046982">
        <w:rPr>
          <w:rFonts w:ascii="Times New Roman" w:hAnsi="Times New Roman"/>
          <w:b/>
          <w:sz w:val="28"/>
          <w:szCs w:val="28"/>
          <w:lang w:val="tt-RU" w:eastAsia="ru-RU"/>
        </w:rPr>
        <w:t>лыгына багышлана</w:t>
      </w:r>
      <w:r w:rsidRPr="00046982">
        <w:rPr>
          <w:rFonts w:ascii="Times New Roman" w:hAnsi="Times New Roman"/>
          <w:b/>
          <w:color w:val="000000"/>
          <w:sz w:val="28"/>
          <w:szCs w:val="28"/>
          <w:lang w:val="tt-RU" w:eastAsia="ru-RU"/>
        </w:rPr>
        <w:t>.</w:t>
      </w:r>
    </w:p>
    <w:p w:rsidR="00BD5CA8" w:rsidRPr="00046982" w:rsidRDefault="00BD5CA8" w:rsidP="005D57BA">
      <w:pPr>
        <w:pStyle w:val="NoSpacing"/>
        <w:spacing w:line="360" w:lineRule="auto"/>
        <w:jc w:val="center"/>
        <w:rPr>
          <w:bCs/>
          <w:color w:val="000000"/>
          <w:u w:val="single"/>
          <w:lang w:val="tt-RU" w:eastAsia="ru-RU"/>
        </w:rPr>
      </w:pPr>
    </w:p>
    <w:p w:rsidR="00BD5CA8" w:rsidRDefault="00BD5CA8" w:rsidP="00A476DB">
      <w:pPr>
        <w:pStyle w:val="NoSpacing"/>
        <w:spacing w:line="360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“И туган тел,и матур тел,әткәм-әнкәмнең теле!</w:t>
      </w:r>
    </w:p>
    <w:p w:rsidR="00BD5CA8" w:rsidRDefault="00BD5CA8" w:rsidP="00A476DB">
      <w:pPr>
        <w:pStyle w:val="NoSpacing"/>
        <w:spacing w:line="360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Дөньяда күп нәрсә белдем син туган тел аркылы.”  </w:t>
      </w:r>
    </w:p>
    <w:p w:rsidR="00BD5CA8" w:rsidRDefault="00BD5CA8" w:rsidP="00A476DB">
      <w:pPr>
        <w:pStyle w:val="NoSpacing"/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         Габдулла Тукай</w:t>
      </w:r>
    </w:p>
    <w:p w:rsidR="00BD5CA8" w:rsidRPr="005D57BA" w:rsidRDefault="00BD5CA8" w:rsidP="005D57BA">
      <w:pPr>
        <w:pStyle w:val="NoSpacing"/>
        <w:spacing w:line="360" w:lineRule="auto"/>
        <w:rPr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Дөньяда 7000 гә якын тел бар. Шуларның 83е киң таралган. Ә 383 тел бөтенләй юкка чыгарга мөмкин.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Татар телебез – ЮНЕСКО тарафыннан халыкара аралашу теле дип саналган 14 телнең берсе, татар теле сүз байлыгы буенча дөнья телләре арасында икенче урында. Галимнәр әйтүенчә, татар телен кулланып, 64 телне өйрәнеп була икән.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Татар теле Россия территориясендә таралу ягыннан икенче урында тора, ә Татарстанда дәүләт теле статусына ия. Бу – туган телебез белән горурланырлык мөһим фактор.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Безнең татар телебез чынлап та бик матур. Ул безнең өчен әти-әни кебек үк якын. Туган телен югалткан милләтнең киләчәге юк. Үз телен яхшы белгән кеше генә милләте белән горурлана ала, аның кадерен белә.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  26 апрель-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әдәби тәнкыйтьче, публицист, җәмәгать эшлеклесе, тәрҗемәче, татар халкының бөек шагыйре Габдулла Тукай туган көн.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  Югарыда әйтелгәннәргә нигезләнеп,  “Танкодром балалар иҗат үзәге” китапханә белән берлектә акция игълан итә: “Мин татарча сөйләшәм!”.</w:t>
      </w:r>
    </w:p>
    <w:p w:rsidR="00BD5CA8" w:rsidRPr="004428FD" w:rsidRDefault="00BD5CA8" w:rsidP="004428FD">
      <w:pPr>
        <w:pStyle w:val="NormalWeb"/>
        <w:shd w:val="clear" w:color="auto" w:fill="FFFFFF"/>
        <w:spacing w:before="0" w:beforeAutospacing="0" w:after="150" w:afterAutospacing="0" w:line="300" w:lineRule="atLeast"/>
        <w:rPr>
          <w:rStyle w:val="Strong"/>
          <w:b w:val="0"/>
          <w:color w:val="000000"/>
          <w:sz w:val="28"/>
          <w:szCs w:val="28"/>
          <w:lang w:val="tt-RU"/>
        </w:rPr>
      </w:pPr>
      <w:r>
        <w:rPr>
          <w:rStyle w:val="Strong"/>
          <w:b w:val="0"/>
          <w:color w:val="000000"/>
          <w:sz w:val="28"/>
          <w:szCs w:val="28"/>
          <w:lang w:val="tt-RU"/>
        </w:rPr>
        <w:t>Ак</w:t>
      </w:r>
      <w:r w:rsidRPr="00046982">
        <w:rPr>
          <w:rStyle w:val="Strong"/>
          <w:b w:val="0"/>
          <w:color w:val="000000"/>
          <w:sz w:val="28"/>
          <w:szCs w:val="28"/>
          <w:lang w:val="tt-RU"/>
        </w:rPr>
        <w:t>ц</w:t>
      </w:r>
      <w:r>
        <w:rPr>
          <w:rStyle w:val="Strong"/>
          <w:b w:val="0"/>
          <w:color w:val="000000"/>
          <w:sz w:val="28"/>
          <w:szCs w:val="28"/>
          <w:lang w:val="tt-RU"/>
        </w:rPr>
        <w:t xml:space="preserve">иянең </w:t>
      </w:r>
      <w:r w:rsidRPr="004428FD">
        <w:rPr>
          <w:rStyle w:val="Strong"/>
          <w:b w:val="0"/>
          <w:color w:val="000000"/>
          <w:sz w:val="28"/>
          <w:szCs w:val="28"/>
          <w:lang w:val="tt-RU"/>
        </w:rPr>
        <w:t>максат</w:t>
      </w:r>
      <w:r>
        <w:rPr>
          <w:rStyle w:val="Strong"/>
          <w:b w:val="0"/>
          <w:color w:val="000000"/>
          <w:sz w:val="28"/>
          <w:szCs w:val="28"/>
          <w:lang w:val="tt-RU"/>
        </w:rPr>
        <w:t>ы</w:t>
      </w:r>
      <w:r w:rsidRPr="004428FD">
        <w:rPr>
          <w:rStyle w:val="Strong"/>
          <w:b w:val="0"/>
          <w:color w:val="000000"/>
          <w:sz w:val="28"/>
          <w:szCs w:val="28"/>
          <w:lang w:val="tt-RU"/>
        </w:rPr>
        <w:t xml:space="preserve"> :</w:t>
      </w:r>
    </w:p>
    <w:p w:rsidR="00BD5CA8" w:rsidRPr="004428FD" w:rsidRDefault="00BD5CA8" w:rsidP="004428FD">
      <w:pPr>
        <w:pStyle w:val="NormalWeb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  <w:lang w:val="tt-RU"/>
        </w:rPr>
      </w:pPr>
      <w:r w:rsidRPr="004428FD">
        <w:rPr>
          <w:rStyle w:val="Emphasis"/>
          <w:bCs/>
          <w:i w:val="0"/>
          <w:color w:val="000000"/>
          <w:sz w:val="28"/>
          <w:szCs w:val="28"/>
          <w:lang w:val="tt-RU"/>
        </w:rPr>
        <w:t>-</w:t>
      </w:r>
      <w:r>
        <w:rPr>
          <w:rStyle w:val="Emphasis"/>
          <w:bCs/>
          <w:i w:val="0"/>
          <w:color w:val="000000"/>
          <w:sz w:val="28"/>
          <w:szCs w:val="28"/>
          <w:lang w:val="tt-RU"/>
        </w:rPr>
        <w:t>х</w:t>
      </w:r>
      <w:r w:rsidRPr="004428FD">
        <w:rPr>
          <w:rStyle w:val="Emphasis"/>
          <w:bCs/>
          <w:i w:val="0"/>
          <w:color w:val="000000"/>
          <w:sz w:val="28"/>
          <w:szCs w:val="28"/>
          <w:lang w:val="tt-RU"/>
        </w:rPr>
        <w:t>алыкны, бигрәк тә яшьләрне татар телендә сөйләшүгә өндәү</w:t>
      </w:r>
      <w:r>
        <w:rPr>
          <w:rStyle w:val="Emphasis"/>
          <w:bCs/>
          <w:i w:val="0"/>
          <w:color w:val="000000"/>
          <w:sz w:val="28"/>
          <w:szCs w:val="28"/>
          <w:lang w:val="tt-RU"/>
        </w:rPr>
        <w:t>;</w:t>
      </w:r>
    </w:p>
    <w:p w:rsidR="00BD5CA8" w:rsidRDefault="00BD5CA8" w:rsidP="004428FD">
      <w:pPr>
        <w:pStyle w:val="NormalWeb"/>
        <w:shd w:val="clear" w:color="auto" w:fill="FFFFFF"/>
        <w:spacing w:before="0" w:beforeAutospacing="0" w:after="150" w:afterAutospacing="0" w:line="300" w:lineRule="atLeast"/>
        <w:rPr>
          <w:rStyle w:val="Emphasis"/>
          <w:bCs/>
          <w:i w:val="0"/>
          <w:color w:val="000000"/>
          <w:sz w:val="28"/>
          <w:szCs w:val="28"/>
          <w:lang w:val="tt-RU"/>
        </w:rPr>
      </w:pPr>
      <w:r>
        <w:rPr>
          <w:rStyle w:val="Emphasis"/>
          <w:bCs/>
          <w:i w:val="0"/>
          <w:color w:val="000000"/>
          <w:sz w:val="28"/>
          <w:szCs w:val="28"/>
          <w:lang w:val="tt-RU"/>
        </w:rPr>
        <w:t>-т</w:t>
      </w:r>
      <w:r w:rsidRPr="004428FD">
        <w:rPr>
          <w:rStyle w:val="Emphasis"/>
          <w:bCs/>
          <w:i w:val="0"/>
          <w:color w:val="000000"/>
          <w:sz w:val="28"/>
          <w:szCs w:val="28"/>
          <w:lang w:val="tt-RU"/>
        </w:rPr>
        <w:t>өрле җәмгыять урыннарында татарча сөйләшүне гамәлгә кертү, татар теленең даирәсен киңәйтү</w:t>
      </w:r>
      <w:r>
        <w:rPr>
          <w:rStyle w:val="Emphasis"/>
          <w:bCs/>
          <w:i w:val="0"/>
          <w:color w:val="000000"/>
          <w:sz w:val="28"/>
          <w:szCs w:val="28"/>
          <w:lang w:val="tt-RU"/>
        </w:rPr>
        <w:t>;</w:t>
      </w:r>
    </w:p>
    <w:p w:rsidR="00BD5CA8" w:rsidRDefault="00BD5CA8" w:rsidP="004428FD">
      <w:pPr>
        <w:pStyle w:val="NormalWeb"/>
        <w:shd w:val="clear" w:color="auto" w:fill="FFFFFF"/>
        <w:spacing w:before="0" w:beforeAutospacing="0" w:after="150" w:afterAutospacing="0" w:line="300" w:lineRule="atLeast"/>
        <w:rPr>
          <w:rStyle w:val="Emphasis"/>
          <w:bCs/>
          <w:i w:val="0"/>
          <w:color w:val="000000"/>
          <w:sz w:val="28"/>
          <w:szCs w:val="28"/>
          <w:lang w:val="tt-RU"/>
        </w:rPr>
      </w:pPr>
      <w:r>
        <w:rPr>
          <w:rStyle w:val="Emphasis"/>
          <w:bCs/>
          <w:i w:val="0"/>
          <w:color w:val="000000"/>
          <w:sz w:val="28"/>
          <w:szCs w:val="28"/>
          <w:lang w:val="tt-RU"/>
        </w:rPr>
        <w:t>-тарихыбызга , мәдәниятебезгә кызыксыну Һәм мәхәббәт тәрбияләү;</w:t>
      </w:r>
    </w:p>
    <w:p w:rsidR="00BD5CA8" w:rsidRPr="004428FD" w:rsidRDefault="00BD5CA8" w:rsidP="004428FD">
      <w:pPr>
        <w:pStyle w:val="NormalWeb"/>
        <w:shd w:val="clear" w:color="auto" w:fill="FFFFFF"/>
        <w:spacing w:before="0" w:beforeAutospacing="0" w:after="150" w:afterAutospacing="0" w:line="300" w:lineRule="atLeast"/>
        <w:rPr>
          <w:rStyle w:val="Emphasis"/>
          <w:bCs/>
          <w:i w:val="0"/>
          <w:color w:val="000000"/>
          <w:sz w:val="28"/>
          <w:szCs w:val="28"/>
          <w:lang w:val="tt-RU"/>
        </w:rPr>
      </w:pPr>
      <w:r>
        <w:rPr>
          <w:rStyle w:val="Emphasis"/>
          <w:bCs/>
          <w:i w:val="0"/>
          <w:color w:val="000000"/>
          <w:sz w:val="28"/>
          <w:szCs w:val="28"/>
          <w:lang w:val="tt-RU"/>
        </w:rPr>
        <w:t>-у</w:t>
      </w:r>
      <w:r w:rsidRPr="004428FD">
        <w:rPr>
          <w:rStyle w:val="Emphasis"/>
          <w:bCs/>
          <w:i w:val="0"/>
          <w:color w:val="000000"/>
          <w:sz w:val="28"/>
          <w:szCs w:val="28"/>
          <w:lang w:val="tt-RU"/>
        </w:rPr>
        <w:t>кучыларда милли үзаң тәрбияләү</w:t>
      </w:r>
      <w:r>
        <w:rPr>
          <w:rStyle w:val="Emphasis"/>
          <w:bCs/>
          <w:i w:val="0"/>
          <w:color w:val="000000"/>
          <w:sz w:val="28"/>
          <w:szCs w:val="28"/>
          <w:lang w:val="tt-RU"/>
        </w:rPr>
        <w:t>.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Сез дә акциягә татар телендә эшләрегезне тәкъдим итә аласыз: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- ГабдуллаТукай шигырьләрен сәньгатьле уку (видеоролик 1-1,5 мин. );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- Үзең иҗат иткән шигырь, әкият (видеоролик 1-1.5 мин яки язма);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- Плакат “Мин татарча сөйләшәм!” (фото);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- Мин яратам сине –Татарстан (видеоролик 1мин. );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- Минем әби,бабай чын батыр! (сугыш һәм тыл ветераны турында сөйләргә (видеоролик 1-1.5 мин.);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  Акция 20 апрел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дән 10 майга кадәр үткәрелә. Сезне дә  акциядә актив катнашырга чакырып калабыз!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Акциядә катнашучылар видео язмаларын, плакатларын, шигырьләрен </w:t>
      </w:r>
      <w:hyperlink r:id="rId4" w:history="1">
        <w:r>
          <w:rPr>
            <w:rStyle w:val="Hyperlink"/>
            <w:rFonts w:ascii="Times New Roman" w:hAnsi="Times New Roman"/>
            <w:sz w:val="28"/>
            <w:szCs w:val="28"/>
            <w:shd w:val="clear" w:color="auto" w:fill="FFFFFF"/>
            <w:lang w:val="tt-RU"/>
          </w:rPr>
          <w:t>1974idel@mail.ru</w:t>
        </w:r>
      </w:hyperlink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почтасына җибәрә алалар. </w:t>
      </w:r>
    </w:p>
    <w:p w:rsidR="00BD5CA8" w:rsidRDefault="00BD5CA8" w:rsidP="00682A73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Иң яхшы ,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кызыклы эшләр “Танкодром” БИҮ һәм китапханә сайтларында,шулай ук социаль</w:t>
      </w:r>
      <w:r w:rsidRPr="001E352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челтәрләрдә</w:t>
      </w:r>
      <w:r w:rsidRPr="00682A73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яктыртылачак.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1E352F">
        <w:rPr>
          <w:rFonts w:ascii="Times New Roman" w:hAnsi="Times New Roman"/>
          <w:spacing w:val="2"/>
          <w:sz w:val="24"/>
          <w:szCs w:val="24"/>
          <w:lang w:val="tt-RU" w:eastAsia="ru-RU"/>
        </w:rPr>
        <w:t xml:space="preserve">VK: </w:t>
      </w:r>
      <w:hyperlink r:id="rId5" w:history="1">
        <w:r w:rsidRPr="001E352F">
          <w:rPr>
            <w:rStyle w:val="Hyperlink"/>
            <w:lang w:val="tt-RU"/>
          </w:rPr>
          <w:t>https://vk.com/public150945241</w:t>
        </w:r>
      </w:hyperlink>
      <w:r>
        <w:rPr>
          <w:rStyle w:val="Hyperlink"/>
          <w:lang w:val="tt-RU"/>
        </w:rPr>
        <w:t xml:space="preserve"> “Танкодром ”БИҮ яңалыклары;</w:t>
      </w:r>
      <w:r w:rsidRPr="001E352F">
        <w:rPr>
          <w:lang w:val="tt-RU"/>
        </w:rPr>
        <w:t>,</w:t>
      </w:r>
      <w:r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  <w:t xml:space="preserve"> </w:t>
      </w:r>
    </w:p>
    <w:p w:rsidR="00BD5CA8" w:rsidRPr="00952FC9" w:rsidRDefault="00BD5CA8" w:rsidP="00663D67">
      <w:pPr>
        <w:keepNext/>
        <w:spacing w:before="240" w:after="60"/>
        <w:outlineLvl w:val="1"/>
        <w:rPr>
          <w:rFonts w:ascii="Times New Roman" w:hAnsi="Times New Roman"/>
          <w:bCs/>
          <w:iCs/>
          <w:sz w:val="24"/>
          <w:szCs w:val="24"/>
          <w:lang w:val="tt-RU"/>
        </w:rPr>
      </w:pPr>
      <w:r w:rsidRPr="001E352F"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  <w:t>INSTAGRAM</w:t>
      </w:r>
      <w:r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  <w:t>:</w:t>
      </w:r>
      <w:r w:rsidRPr="00952FC9">
        <w:rPr>
          <w:rFonts w:ascii="Times New Roman" w:hAnsi="Times New Roman"/>
          <w:bCs/>
          <w:iCs/>
          <w:sz w:val="24"/>
          <w:szCs w:val="24"/>
          <w:lang w:val="en-US"/>
        </w:rPr>
        <w:t>tsdt_tankodrom_kzn  https://www.instagram.com/tsdt_tankodrom_kzn/</w:t>
      </w:r>
      <w:r>
        <w:rPr>
          <w:rFonts w:ascii="Times New Roman" w:hAnsi="Times New Roman"/>
          <w:bCs/>
          <w:iCs/>
          <w:sz w:val="24"/>
          <w:szCs w:val="24"/>
          <w:lang w:val="tt-RU"/>
        </w:rPr>
        <w:t>;</w:t>
      </w:r>
    </w:p>
    <w:p w:rsidR="00BD5CA8" w:rsidRPr="00952FC9" w:rsidRDefault="00BD5CA8" w:rsidP="00663D67">
      <w:pPr>
        <w:pStyle w:val="NoSpacing"/>
        <w:spacing w:line="360" w:lineRule="auto"/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Pr="00952FC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ЦБС г.Казани </w:t>
      </w:r>
      <w:hyperlink r:id="rId6" w:history="1">
        <w:r w:rsidRPr="00952FC9">
          <w:rPr>
            <w:rFonts w:ascii="Times New Roman" w:hAnsi="Times New Roman"/>
            <w:color w:val="0000FF"/>
            <w:spacing w:val="2"/>
            <w:sz w:val="24"/>
            <w:szCs w:val="24"/>
            <w:u w:val="single"/>
            <w:lang w:eastAsia="ru-RU"/>
          </w:rPr>
          <w:t>https://vk.com/cbskazan</w:t>
        </w:r>
      </w:hyperlink>
      <w:r>
        <w:rPr>
          <w:lang w:val="tt-RU"/>
        </w:rPr>
        <w:t>;</w:t>
      </w:r>
    </w:p>
    <w:p w:rsidR="00BD5CA8" w:rsidRDefault="00BD5CA8" w:rsidP="00682A73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</w:pPr>
      <w:r w:rsidRPr="00952FC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«Казанский книжник» (МЬУК «ЦБС г.Казани») </w:t>
      </w:r>
      <w:hyperlink r:id="rId7" w:history="1">
        <w:r w:rsidRPr="00867910">
          <w:rPr>
            <w:rStyle w:val="Hyperlink"/>
            <w:rFonts w:ascii="Times New Roman" w:hAnsi="Times New Roman"/>
            <w:spacing w:val="2"/>
            <w:sz w:val="24"/>
            <w:szCs w:val="24"/>
            <w:lang w:eastAsia="ru-RU"/>
          </w:rPr>
          <w:t>https://www.facebook.com/groups/1148266768545134/</w:t>
        </w:r>
      </w:hyperlink>
      <w:r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  <w:t>;</w:t>
      </w:r>
    </w:p>
    <w:p w:rsidR="00BD5CA8" w:rsidRPr="00952FC9" w:rsidRDefault="00BD5CA8" w:rsidP="00682A73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 Матур һәм бай татар телен саклап калуда,үстерүдә үз өлешебезне кертик!!!</w:t>
      </w: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BD5CA8" w:rsidRPr="00482432" w:rsidRDefault="00BD5CA8" w:rsidP="00326036">
      <w:pPr>
        <w:pStyle w:val="Heading1"/>
        <w:shd w:val="clear" w:color="auto" w:fill="FFFFFF"/>
        <w:spacing w:before="0" w:after="75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В</w:t>
      </w:r>
      <w:r w:rsidRPr="00482432">
        <w:rPr>
          <w:rFonts w:ascii="Times New Roman" w:hAnsi="Times New Roman"/>
          <w:color w:val="000000"/>
          <w:shd w:val="clear" w:color="auto" w:fill="FFFFFF"/>
        </w:rPr>
        <w:t>нимание!!!</w:t>
      </w:r>
    </w:p>
    <w:p w:rsidR="00BD5CA8" w:rsidRDefault="00BD5CA8" w:rsidP="00326036">
      <w:pPr>
        <w:pStyle w:val="Heading1"/>
        <w:shd w:val="clear" w:color="auto" w:fill="FFFFFF"/>
        <w:spacing w:before="0" w:after="75" w:line="240" w:lineRule="auto"/>
        <w:jc w:val="center"/>
        <w:rPr>
          <w:rFonts w:ascii="Times New Roman" w:hAnsi="Times New Roman"/>
          <w:color w:val="3D3D3D"/>
          <w:spacing w:val="-9"/>
          <w:kern w:val="36"/>
          <w:lang w:eastAsia="ru-RU"/>
        </w:rPr>
      </w:pPr>
      <w:r w:rsidRPr="00482432">
        <w:rPr>
          <w:rFonts w:ascii="Times New Roman" w:hAnsi="Times New Roman"/>
          <w:color w:val="000000"/>
          <w:shd w:val="clear" w:color="auto" w:fill="FFFFFF"/>
        </w:rPr>
        <w:t>Акция «Я говорю по-татарски</w:t>
      </w:r>
      <w:r w:rsidRPr="00482432">
        <w:rPr>
          <w:rFonts w:ascii="Times New Roman" w:hAnsi="Times New Roman"/>
          <w:b w:val="0"/>
          <w:color w:val="000000"/>
          <w:shd w:val="clear" w:color="auto" w:fill="FFFFFF"/>
        </w:rPr>
        <w:t>!</w:t>
      </w:r>
      <w:r w:rsidRPr="00482432">
        <w:rPr>
          <w:rFonts w:ascii="Times New Roman" w:hAnsi="Times New Roman"/>
          <w:color w:val="000000"/>
          <w:shd w:val="clear" w:color="auto" w:fill="FFFFFF"/>
        </w:rPr>
        <w:t>» посвященное 100 лети</w:t>
      </w:r>
      <w:r w:rsidRPr="00482432">
        <w:rPr>
          <w:rFonts w:ascii="Times New Roman" w:hAnsi="Times New Roman"/>
          <w:color w:val="000000"/>
          <w:shd w:val="clear" w:color="auto" w:fill="FFFFFF"/>
          <w:lang w:val="tt-RU"/>
        </w:rPr>
        <w:t xml:space="preserve">ю </w:t>
      </w:r>
      <w:r w:rsidRPr="00482432">
        <w:rPr>
          <w:rFonts w:ascii="Times New Roman" w:hAnsi="Times New Roman"/>
          <w:color w:val="000000"/>
          <w:shd w:val="clear" w:color="auto" w:fill="FFFFFF"/>
        </w:rPr>
        <w:t>ТАССР</w:t>
      </w:r>
      <w:r w:rsidRPr="00482432">
        <w:rPr>
          <w:rFonts w:ascii="Times New Roman" w:hAnsi="Times New Roman"/>
          <w:color w:val="000000"/>
          <w:shd w:val="clear" w:color="auto" w:fill="FFFFFF"/>
          <w:lang w:val="tt-RU"/>
        </w:rPr>
        <w:t xml:space="preserve"> и </w:t>
      </w:r>
      <w:r w:rsidRPr="00482432">
        <w:rPr>
          <w:rFonts w:ascii="Times New Roman" w:hAnsi="Times New Roman"/>
          <w:color w:val="3D3D3D"/>
          <w:spacing w:val="-9"/>
          <w:kern w:val="36"/>
          <w:lang w:eastAsia="ru-RU"/>
        </w:rPr>
        <w:t>75-лети</w:t>
      </w:r>
      <w:r w:rsidRPr="00482432">
        <w:rPr>
          <w:rFonts w:ascii="Times New Roman" w:hAnsi="Times New Roman"/>
          <w:color w:val="3D3D3D"/>
          <w:spacing w:val="-9"/>
          <w:kern w:val="36"/>
          <w:lang w:val="tt-RU" w:eastAsia="ru-RU"/>
        </w:rPr>
        <w:t>ю</w:t>
      </w:r>
      <w:r w:rsidRPr="00482432">
        <w:rPr>
          <w:rFonts w:ascii="Times New Roman" w:hAnsi="Times New Roman"/>
          <w:color w:val="3D3D3D"/>
          <w:spacing w:val="-9"/>
          <w:kern w:val="36"/>
          <w:lang w:eastAsia="ru-RU"/>
        </w:rPr>
        <w:t xml:space="preserve"> Победы в ВОВ.</w:t>
      </w:r>
    </w:p>
    <w:p w:rsidR="00BD5CA8" w:rsidRDefault="00BD5CA8" w:rsidP="00326036">
      <w:pPr>
        <w:rPr>
          <w:lang w:eastAsia="ru-RU"/>
        </w:rPr>
      </w:pPr>
    </w:p>
    <w:p w:rsidR="00BD5CA8" w:rsidRPr="00482432" w:rsidRDefault="00BD5CA8" w:rsidP="00326036">
      <w:pPr>
        <w:pStyle w:val="Header"/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</w:pPr>
      <w:r w:rsidRPr="00482432">
        <w:rPr>
          <w:rFonts w:ascii="Times New Roman" w:hAnsi="Times New Roman"/>
          <w:i/>
          <w:sz w:val="24"/>
          <w:szCs w:val="24"/>
          <w:shd w:val="clear" w:color="auto" w:fill="FFFFFF"/>
        </w:rPr>
        <w:t>О, как хорош родной язык, отца и матери язык,</w:t>
      </w:r>
      <w:r w:rsidRPr="00482432">
        <w:rPr>
          <w:rFonts w:ascii="Times New Roman" w:hAnsi="Times New Roman"/>
          <w:i/>
          <w:sz w:val="24"/>
          <w:szCs w:val="24"/>
        </w:rPr>
        <w:br/>
      </w:r>
      <w:r w:rsidRPr="00482432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Я в мире множество вещей через тебя навек постиг! </w:t>
      </w:r>
    </w:p>
    <w:p w:rsidR="00BD5CA8" w:rsidRPr="00482432" w:rsidRDefault="00BD5CA8" w:rsidP="00326036">
      <w:pPr>
        <w:pStyle w:val="Header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482432">
        <w:rPr>
          <w:rFonts w:ascii="Times New Roman" w:hAnsi="Times New Roman"/>
          <w:sz w:val="24"/>
          <w:szCs w:val="24"/>
          <w:shd w:val="clear" w:color="auto" w:fill="FFFFFF"/>
        </w:rPr>
        <w:t xml:space="preserve"> Габдулла Тукай</w:t>
      </w:r>
    </w:p>
    <w:p w:rsidR="00BD5CA8" w:rsidRPr="00482432" w:rsidRDefault="00BD5CA8" w:rsidP="00326036">
      <w:pPr>
        <w:pStyle w:val="Header"/>
        <w:rPr>
          <w:rFonts w:ascii="Times New Roman" w:hAnsi="Times New Roman"/>
          <w:color w:val="000000"/>
          <w:shd w:val="clear" w:color="auto" w:fill="FFFFFF"/>
        </w:rPr>
      </w:pPr>
    </w:p>
    <w:p w:rsidR="00BD5CA8" w:rsidRPr="00482432" w:rsidRDefault="00BD5CA8" w:rsidP="00326036">
      <w:pPr>
        <w:pStyle w:val="Head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4F7E7"/>
        </w:rPr>
        <w:tab/>
      </w:r>
      <w:r w:rsidRPr="00482432">
        <w:rPr>
          <w:rFonts w:ascii="Times New Roman" w:hAnsi="Times New Roman"/>
          <w:sz w:val="24"/>
          <w:szCs w:val="24"/>
          <w:shd w:val="clear" w:color="auto" w:fill="F4F7E7"/>
        </w:rPr>
        <w:t xml:space="preserve">Татарский язык, по сведениям ЮНЕСКО, стоит на четвертом месте в мире по своей стройности, формализованности и логичности. В этом смысле он может быть использован как язык компьютера. Знание татарского </w:t>
      </w:r>
      <w:r w:rsidRPr="00482432">
        <w:rPr>
          <w:rFonts w:ascii="Times New Roman" w:hAnsi="Times New Roman"/>
          <w:sz w:val="24"/>
          <w:szCs w:val="24"/>
          <w:shd w:val="clear" w:color="auto" w:fill="F4F7E7"/>
          <w:lang w:val="tt-RU"/>
        </w:rPr>
        <w:t xml:space="preserve">языка </w:t>
      </w:r>
      <w:r w:rsidRPr="00482432">
        <w:rPr>
          <w:rFonts w:ascii="Times New Roman" w:hAnsi="Times New Roman"/>
          <w:sz w:val="24"/>
          <w:szCs w:val="24"/>
          <w:shd w:val="clear" w:color="auto" w:fill="F4F7E7"/>
        </w:rPr>
        <w:t xml:space="preserve">дает возможность общаться со всеми представителями тюркских народов. </w:t>
      </w:r>
      <w:r w:rsidRPr="00482432">
        <w:rPr>
          <w:rFonts w:ascii="Times New Roman" w:hAnsi="Times New Roman"/>
          <w:sz w:val="24"/>
          <w:szCs w:val="24"/>
          <w:shd w:val="clear" w:color="auto" w:fill="F4F7E7"/>
          <w:lang w:val="tt-RU"/>
        </w:rPr>
        <w:t>Этот язык</w:t>
      </w:r>
      <w:r w:rsidRPr="00482432">
        <w:rPr>
          <w:rFonts w:ascii="Times New Roman" w:hAnsi="Times New Roman"/>
          <w:sz w:val="24"/>
          <w:szCs w:val="24"/>
          <w:shd w:val="clear" w:color="auto" w:fill="F4F7E7"/>
        </w:rPr>
        <w:t xml:space="preserve"> по частоте использования занимает четырнадцатое место в мире.</w:t>
      </w:r>
    </w:p>
    <w:p w:rsidR="00BD5CA8" w:rsidRPr="00482432" w:rsidRDefault="00BD5CA8" w:rsidP="00326036">
      <w:pPr>
        <w:pStyle w:val="NormalWeb"/>
        <w:shd w:val="clear" w:color="auto" w:fill="F4F7E7"/>
        <w:spacing w:before="150" w:beforeAutospacing="0" w:after="150" w:afterAutospacing="0"/>
        <w:ind w:firstLine="708"/>
      </w:pPr>
      <w:r w:rsidRPr="00482432">
        <w:rPr>
          <w:shd w:val="clear" w:color="auto" w:fill="F4F7E7"/>
        </w:rPr>
        <w:t>Татарский язык (тат. татар теле, татарча, tatar tele, tata</w:t>
      </w:r>
      <w:r>
        <w:rPr>
          <w:shd w:val="clear" w:color="auto" w:fill="F4F7E7"/>
        </w:rPr>
        <w:t>rça) — национальный язык татар, г</w:t>
      </w:r>
      <w:r w:rsidRPr="00482432">
        <w:rPr>
          <w:shd w:val="clear" w:color="auto" w:fill="F4F7E7"/>
        </w:rPr>
        <w:t>осударственный язык Республики Татарстан,  второй по распространённости</w:t>
      </w:r>
      <w:r w:rsidRPr="00482432">
        <w:rPr>
          <w:shd w:val="clear" w:color="auto" w:fill="F4F7E7"/>
          <w:lang w:val="tt-RU"/>
        </w:rPr>
        <w:t xml:space="preserve">, </w:t>
      </w:r>
      <w:r w:rsidRPr="00482432">
        <w:rPr>
          <w:shd w:val="clear" w:color="auto" w:fill="F4F7E7"/>
        </w:rPr>
        <w:t>и по количеству говорящих</w:t>
      </w:r>
      <w:r w:rsidRPr="00482432">
        <w:rPr>
          <w:shd w:val="clear" w:color="auto" w:fill="F4F7E7"/>
          <w:lang w:val="tt-RU"/>
        </w:rPr>
        <w:t xml:space="preserve"> </w:t>
      </w:r>
      <w:r w:rsidRPr="00482432">
        <w:rPr>
          <w:shd w:val="clear" w:color="auto" w:fill="F4F7E7"/>
        </w:rPr>
        <w:t>национальный язык в Российской Федерации!</w:t>
      </w:r>
    </w:p>
    <w:p w:rsidR="00BD5CA8" w:rsidRDefault="00BD5CA8" w:rsidP="00326036">
      <w:pPr>
        <w:pStyle w:val="Head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D5CA8" w:rsidRPr="00482432" w:rsidRDefault="00BD5CA8" w:rsidP="00326036">
      <w:pPr>
        <w:pStyle w:val="Head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24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26 апреля день рождения великого татарского поэта Габдулл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 Тукая, кроме того мы сейчас находимся в преддверии празднования двух знаменательных событий: 75 годовщины со Дня победы в Великой Отечественной Войне и 100 – летия ТАССР.</w:t>
      </w:r>
    </w:p>
    <w:p w:rsidR="00BD5CA8" w:rsidRPr="00482432" w:rsidRDefault="00BD5CA8" w:rsidP="00326036">
      <w:pPr>
        <w:pStyle w:val="Head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24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связи с этим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</w:t>
      </w:r>
      <w:r w:rsidRPr="004824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рамках сетевого партнерства МБУДО «Центр детского творчества «Танкодром» совместно с МБУК «Централизованная библиотечная система» г. Казани проводит акцию «Я говорю по-татарски!».</w:t>
      </w:r>
    </w:p>
    <w:p w:rsidR="00BD5CA8" w:rsidRDefault="00BD5CA8" w:rsidP="00326036">
      <w:pPr>
        <w:spacing w:line="240" w:lineRule="auto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</w:p>
    <w:p w:rsidR="00BD5CA8" w:rsidRDefault="00BD5CA8" w:rsidP="00326036">
      <w:pPr>
        <w:spacing w:line="240" w:lineRule="auto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Цели и задачи акции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  <w:t>и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: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br/>
        <w:t xml:space="preserve">- усиление мотивации </w:t>
      </w: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к изучению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татарского языка;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br/>
        <w:t>- расширение сферы применения татарского языка;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br/>
        <w:t xml:space="preserve">- формирование у учащихся чувства гражданственности, </w:t>
      </w: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патриотизма, любви к родному языку.</w:t>
      </w:r>
    </w:p>
    <w:p w:rsidR="00BD5CA8" w:rsidRPr="00482432" w:rsidRDefault="00BD5CA8" w:rsidP="00326036">
      <w:pPr>
        <w:spacing w:line="240" w:lineRule="auto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Участник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4824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акции «Я говорю по-татарски!», </w:t>
      </w:r>
      <w:r>
        <w:rPr>
          <w:rFonts w:ascii="Times New Roman" w:hAnsi="Times New Roman"/>
          <w:color w:val="2D2D2D"/>
          <w:spacing w:val="2"/>
          <w:sz w:val="24"/>
          <w:szCs w:val="24"/>
          <w:lang w:val="tt-RU" w:eastAsia="ru-RU"/>
        </w:rPr>
        <w:t>могут направить в адрес организаторов акции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следующие </w:t>
      </w: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виды работ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:</w:t>
      </w:r>
    </w:p>
    <w:p w:rsidR="00BD5CA8" w:rsidRPr="00482432" w:rsidRDefault="00BD5CA8" w:rsidP="00326036">
      <w:pPr>
        <w:spacing w:line="240" w:lineRule="auto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чтение вслух (декламация</w:t>
      </w:r>
      <w:r w:rsidRPr="00482432">
        <w:rPr>
          <w:rFonts w:ascii="Times New Roman" w:hAnsi="Times New Roman"/>
        </w:rPr>
        <w:t xml:space="preserve">) 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стихотворений  Г.Тукая (видеоролик на 1-1.5 мин.);</w:t>
      </w:r>
    </w:p>
    <w:p w:rsidR="00BD5CA8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- </w:t>
      </w:r>
      <w:r w:rsidRPr="00482432">
        <w:rPr>
          <w:rFonts w:ascii="Times New Roman" w:hAnsi="Times New Roman"/>
        </w:rPr>
        <w:t xml:space="preserve">чтению вслух </w:t>
      </w:r>
      <w:r>
        <w:rPr>
          <w:rFonts w:ascii="Times New Roman" w:hAnsi="Times New Roman"/>
        </w:rPr>
        <w:t>(декламация</w:t>
      </w:r>
      <w:r w:rsidRPr="00482432">
        <w:rPr>
          <w:rFonts w:ascii="Times New Roman" w:hAnsi="Times New Roman"/>
        </w:rPr>
        <w:t xml:space="preserve">) 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авторского произведения (видеоролик на 1-1.5 мин.);</w:t>
      </w:r>
    </w:p>
    <w:p w:rsidR="00BD5CA8" w:rsidRPr="00482432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</w:p>
    <w:p w:rsidR="00BD5CA8" w:rsidRPr="00482432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-  мини плакат  по пропаганде </w:t>
      </w: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и популяризации 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татарского языка </w:t>
      </w:r>
      <w:r w:rsidRPr="004824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«Я говорю по-татарски!»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(фото);</w:t>
      </w:r>
    </w:p>
    <w:p w:rsidR="00BD5CA8" w:rsidRPr="00482432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- эссе </w:t>
      </w: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или рассказ 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на тему «Я люблю Татарстан!»  (видеоролик на 1 мин.);</w:t>
      </w:r>
    </w:p>
    <w:p w:rsidR="00BD5CA8" w:rsidRPr="00482432" w:rsidRDefault="00BD5CA8" w:rsidP="00326036">
      <w:pPr>
        <w:pStyle w:val="Header"/>
        <w:tabs>
          <w:tab w:val="clear" w:pos="9355"/>
          <w:tab w:val="right" w:pos="9498"/>
        </w:tabs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- эссе </w:t>
      </w: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или 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рассказ «Мои прадедушка и прабабушка настоящие герои!» (рассказ о ветеранах ВОВ и тыла) (видеоролик на 1-1.5 мин.)</w:t>
      </w:r>
    </w:p>
    <w:p w:rsidR="00BD5CA8" w:rsidRDefault="00BD5CA8" w:rsidP="00326036">
      <w:pPr>
        <w:pStyle w:val="Header"/>
        <w:tabs>
          <w:tab w:val="clear" w:pos="9355"/>
          <w:tab w:val="right" w:pos="9498"/>
        </w:tabs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</w:p>
    <w:p w:rsidR="00BD5CA8" w:rsidRDefault="00BD5CA8" w:rsidP="00326036">
      <w:pPr>
        <w:pStyle w:val="Header"/>
        <w:tabs>
          <w:tab w:val="clear" w:pos="9355"/>
          <w:tab w:val="right" w:pos="9498"/>
        </w:tabs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Все работы на татарском языке.</w:t>
      </w:r>
    </w:p>
    <w:p w:rsidR="00BD5CA8" w:rsidRPr="00482432" w:rsidRDefault="00BD5CA8" w:rsidP="00326036">
      <w:pPr>
        <w:pStyle w:val="Header"/>
        <w:tabs>
          <w:tab w:val="clear" w:pos="9355"/>
          <w:tab w:val="right" w:pos="9498"/>
        </w:tabs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</w:p>
    <w:p w:rsidR="00BD5CA8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Акция проводится с 20.04.2020 по 10.05.2020.</w:t>
      </w:r>
    </w:p>
    <w:p w:rsidR="00BD5CA8" w:rsidRPr="00482432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</w:p>
    <w:p w:rsidR="00BD5CA8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Работы принимаются на электронную почту: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</w:t>
      </w:r>
      <w:hyperlink r:id="rId8" w:history="1">
        <w:r w:rsidRPr="00482432">
          <w:rPr>
            <w:rStyle w:val="Hyperlink"/>
            <w:rFonts w:ascii="Times New Roman" w:hAnsi="Times New Roman"/>
            <w:sz w:val="24"/>
            <w:szCs w:val="24"/>
            <w:shd w:val="clear" w:color="auto" w:fill="FFFFFF"/>
            <w:lang w:val="tt-RU"/>
          </w:rPr>
          <w:t>1974idel@mail.ru</w:t>
        </w:r>
      </w:hyperlink>
      <w:r w:rsidRPr="00482432">
        <w:rPr>
          <w:rStyle w:val="Hyperlink"/>
          <w:rFonts w:ascii="Times New Roman" w:hAnsi="Times New Roman"/>
          <w:sz w:val="24"/>
          <w:szCs w:val="24"/>
          <w:shd w:val="clear" w:color="auto" w:fill="FFFFFF"/>
          <w:lang w:val="tt-RU"/>
        </w:rPr>
        <w:t>.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BD5CA8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</w:p>
    <w:p w:rsidR="00BD5CA8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Лучшие работы будут </w:t>
      </w: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размещены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на сайтах  МБУДО «ЦДТ Танкодром», МБУК «ЦБС» г.Казани, а так же в </w:t>
      </w:r>
      <w:r w:rsidRPr="00482432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социальных сетях </w:t>
      </w: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в группах: </w:t>
      </w:r>
    </w:p>
    <w:p w:rsidR="00BD5CA8" w:rsidRPr="005D7088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5D7088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«Казанский книжник» (МЬУК «ЦБС г.Казани») https://www.facebook.com/groups/1148266768545134/</w:t>
      </w:r>
    </w:p>
    <w:p w:rsidR="00BD5CA8" w:rsidRPr="005D7088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5D7088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ЦБС г.Казани </w:t>
      </w:r>
      <w:hyperlink r:id="rId9" w:history="1">
        <w:r w:rsidRPr="005D7088">
          <w:rPr>
            <w:rStyle w:val="Hyperlink"/>
            <w:rFonts w:ascii="Times New Roman" w:hAnsi="Times New Roman"/>
            <w:spacing w:val="2"/>
            <w:sz w:val="24"/>
            <w:szCs w:val="24"/>
            <w:lang w:eastAsia="ru-RU"/>
          </w:rPr>
          <w:t>https://vk.com/cbskazan</w:t>
        </w:r>
      </w:hyperlink>
    </w:p>
    <w:p w:rsidR="00BD5CA8" w:rsidRPr="005D7088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</w:p>
    <w:p w:rsidR="00BD5CA8" w:rsidRPr="005D7088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5D7088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ЦДТ Танкодром новости   https://vk.com/public150945241</w:t>
      </w:r>
    </w:p>
    <w:p w:rsidR="00BD5CA8" w:rsidRPr="005D7088" w:rsidRDefault="00BD5CA8" w:rsidP="00326036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5D7088">
        <w:rPr>
          <w:rFonts w:ascii="Times New Roman" w:hAnsi="Times New Roman" w:cs="Times New Roman"/>
          <w:b w:val="0"/>
          <w:i w:val="0"/>
          <w:color w:val="2D2D2D"/>
          <w:spacing w:val="2"/>
          <w:sz w:val="24"/>
          <w:szCs w:val="24"/>
          <w:lang w:eastAsia="ru-RU"/>
        </w:rPr>
        <w:t xml:space="preserve">ЦДТ Танкодром </w:t>
      </w:r>
      <w:r w:rsidRPr="005D7088">
        <w:rPr>
          <w:rFonts w:ascii="Times New Roman" w:hAnsi="Times New Roman" w:cs="Times New Roman"/>
          <w:b w:val="0"/>
          <w:i w:val="0"/>
          <w:sz w:val="24"/>
          <w:szCs w:val="24"/>
        </w:rPr>
        <w:t>tsdt_tankodrom_kzn  https://www.instagram.com/tsdt_tankodrom_kzn/</w:t>
      </w:r>
    </w:p>
    <w:p w:rsidR="00BD5CA8" w:rsidRDefault="00BD5CA8" w:rsidP="00326036">
      <w:pPr>
        <w:pStyle w:val="Header"/>
        <w:rPr>
          <w:rFonts w:ascii="Times New Roman" w:hAnsi="Times New Roman"/>
          <w:spacing w:val="2"/>
          <w:sz w:val="24"/>
          <w:szCs w:val="24"/>
          <w:lang w:eastAsia="ru-RU"/>
        </w:rPr>
      </w:pPr>
      <w:hyperlink r:id="rId10" w:history="1">
        <w:r w:rsidRPr="00B15005">
          <w:rPr>
            <w:rStyle w:val="Hyperlink"/>
          </w:rPr>
          <w:t>https://www.instagram.com/accounts/edit/</w:t>
        </w:r>
      </w:hyperlink>
      <w:r w:rsidRPr="005D7088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BD5CA8" w:rsidRPr="005D7088" w:rsidRDefault="00BD5CA8" w:rsidP="00326036">
      <w:pPr>
        <w:pStyle w:val="Head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D5CA8" w:rsidRPr="00482432" w:rsidRDefault="00BD5CA8" w:rsidP="00326036">
      <w:pPr>
        <w:pStyle w:val="Header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4824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Сохраним и возвысим великий, могучий татарский язык! </w:t>
      </w:r>
    </w:p>
    <w:p w:rsidR="00BD5CA8" w:rsidRPr="00326036" w:rsidRDefault="00BD5CA8" w:rsidP="005D57BA">
      <w:pPr>
        <w:pStyle w:val="NoSpacing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D5CA8" w:rsidRPr="005D57BA" w:rsidRDefault="00BD5CA8">
      <w:pPr>
        <w:rPr>
          <w:lang w:val="tt-RU"/>
        </w:rPr>
      </w:pPr>
    </w:p>
    <w:sectPr w:rsidR="00BD5CA8" w:rsidRPr="005D57BA" w:rsidSect="00963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22E"/>
    <w:rsid w:val="00046982"/>
    <w:rsid w:val="001E352F"/>
    <w:rsid w:val="00326036"/>
    <w:rsid w:val="003B5B93"/>
    <w:rsid w:val="004428FD"/>
    <w:rsid w:val="00482432"/>
    <w:rsid w:val="0059322E"/>
    <w:rsid w:val="005D57BA"/>
    <w:rsid w:val="005D7088"/>
    <w:rsid w:val="00663D67"/>
    <w:rsid w:val="00682A73"/>
    <w:rsid w:val="00867910"/>
    <w:rsid w:val="00877476"/>
    <w:rsid w:val="008F0221"/>
    <w:rsid w:val="00952FC9"/>
    <w:rsid w:val="00963308"/>
    <w:rsid w:val="00A476DB"/>
    <w:rsid w:val="00B15005"/>
    <w:rsid w:val="00B42ED3"/>
    <w:rsid w:val="00BD5CA8"/>
    <w:rsid w:val="00CA1003"/>
    <w:rsid w:val="00FF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30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2603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260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6036"/>
    <w:rPr>
      <w:rFonts w:ascii="Cambria" w:eastAsia="Times New Roman" w:hAnsi="Cambria" w:cs="Times New Roman"/>
      <w:b/>
      <w:bCs/>
      <w:color w:val="365F91"/>
      <w:sz w:val="28"/>
      <w:szCs w:val="28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26036"/>
    <w:rPr>
      <w:rFonts w:ascii="Arial" w:hAnsi="Arial" w:cs="Arial"/>
      <w:b/>
      <w:bCs/>
      <w:i/>
      <w:iCs/>
      <w:sz w:val="28"/>
      <w:szCs w:val="28"/>
      <w:lang w:val="ru-RU" w:eastAsia="en-US" w:bidi="ar-SA"/>
    </w:rPr>
  </w:style>
  <w:style w:type="character" w:styleId="Hyperlink">
    <w:name w:val="Hyperlink"/>
    <w:basedOn w:val="DefaultParagraphFont"/>
    <w:uiPriority w:val="99"/>
    <w:rsid w:val="005D57BA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5D57BA"/>
    <w:rPr>
      <w:lang w:eastAsia="en-US"/>
    </w:rPr>
  </w:style>
  <w:style w:type="character" w:customStyle="1" w:styleId="c1">
    <w:name w:val="c1"/>
    <w:basedOn w:val="DefaultParagraphFont"/>
    <w:uiPriority w:val="99"/>
    <w:rsid w:val="005D57BA"/>
    <w:rPr>
      <w:rFonts w:cs="Times New Roman"/>
    </w:rPr>
  </w:style>
  <w:style w:type="paragraph" w:styleId="NormalWeb">
    <w:name w:val="Normal (Web)"/>
    <w:basedOn w:val="Normal"/>
    <w:uiPriority w:val="99"/>
    <w:semiHidden/>
    <w:rsid w:val="00B42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42ED3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B42ED3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326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26036"/>
    <w:rPr>
      <w:rFonts w:ascii="Calibri" w:hAnsi="Calibri"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09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74idel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groups/1148266768545134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bskaza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public150945241" TargetMode="External"/><Relationship Id="rId10" Type="http://schemas.openxmlformats.org/officeDocument/2006/relationships/hyperlink" Target="https://www.instagram.com/accounts/edit/" TargetMode="External"/><Relationship Id="rId4" Type="http://schemas.openxmlformats.org/officeDocument/2006/relationships/hyperlink" Target="mailto:1974idel@mail.ru" TargetMode="External"/><Relationship Id="rId9" Type="http://schemas.openxmlformats.org/officeDocument/2006/relationships/hyperlink" Target="https://vk.com/cbskaz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329</TotalTime>
  <Pages>4</Pages>
  <Words>830</Words>
  <Characters>4732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Николай</cp:lastModifiedBy>
  <cp:revision>9</cp:revision>
  <dcterms:created xsi:type="dcterms:W3CDTF">2020-04-15T09:50:00Z</dcterms:created>
  <dcterms:modified xsi:type="dcterms:W3CDTF">2020-04-18T11:50:00Z</dcterms:modified>
</cp:coreProperties>
</file>